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7" o:title="Parchment" color2="black" type="tile"/>
    </v:background>
  </w:background>
  <w:body>
    <w:p w:rsidR="0027449C" w:rsidRDefault="00E43D2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62D5F5" wp14:editId="10B70C85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7346950" cy="60960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E43D21" w:rsidRDefault="000329E6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56"/>
                                <w:szCs w:val="56"/>
                              </w:rPr>
                            </w:pPr>
                            <w:r w:rsidRPr="00E43D21">
                              <w:rPr>
                                <w:rFonts w:ascii="Georgia" w:hAnsi="Georgia"/>
                                <w:i/>
                                <w:sz w:val="56"/>
                                <w:szCs w:val="56"/>
                              </w:rPr>
                              <w:t xml:space="preserve">Indiana State Climate Office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63.9pt;width:578.5pt;height:4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" filled="f" stroked="f" strokecolor="black [3213]">
                <v:textbox>
                  <w:txbxContent>
                    <w:p w:rsidR="000751FE" w:rsidRPr="00E43D21" w:rsidRDefault="000329E6" w:rsidP="002E2CA9">
                      <w:pPr>
                        <w:jc w:val="center"/>
                        <w:rPr>
                          <w:rFonts w:ascii="Georgia" w:hAnsi="Georgia"/>
                          <w:i/>
                          <w:sz w:val="56"/>
                          <w:szCs w:val="56"/>
                        </w:rPr>
                      </w:pPr>
                      <w:r w:rsidRPr="00E43D21">
                        <w:rPr>
                          <w:rFonts w:ascii="Georgia" w:hAnsi="Georgia"/>
                          <w:i/>
                          <w:sz w:val="56"/>
                          <w:szCs w:val="56"/>
                        </w:rPr>
                        <w:t xml:space="preserve">Indiana State Climate Office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CC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A0F3D2" wp14:editId="19B69B3B">
                <wp:simplePos x="0" y="0"/>
                <wp:positionH relativeFrom="column">
                  <wp:posOffset>6724650</wp:posOffset>
                </wp:positionH>
                <wp:positionV relativeFrom="paragraph">
                  <wp:posOffset>5295900</wp:posOffset>
                </wp:positionV>
                <wp:extent cx="2743200" cy="1122045"/>
                <wp:effectExtent l="0" t="0" r="0" b="1905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C52AC7" w:rsidRDefault="001B1CC3" w:rsidP="00EB4BB6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6B8FC48" wp14:editId="31B34101">
                                  <wp:extent cx="1638300" cy="1023938"/>
                                  <wp:effectExtent l="0" t="0" r="0" b="5080"/>
                                  <wp:docPr id="225290" name="Picture 10" descr="http://iclimate.org/fall/atlas/logo-re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290" name="Picture 10" descr="http://iclimate.org/fall/atlas/logo-re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023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29.5pt;margin-top:417pt;width:3in;height:8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A8StgIAALw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" filled="f" stroked="f">
                <v:textbox>
                  <w:txbxContent>
                    <w:p w:rsidR="000751FE" w:rsidRPr="00C52AC7" w:rsidRDefault="001B1CC3" w:rsidP="00EB4BB6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3456338" wp14:editId="07FC3842">
                            <wp:extent cx="1638300" cy="1023938"/>
                            <wp:effectExtent l="0" t="0" r="0" b="5080"/>
                            <wp:docPr id="225290" name="Picture 10" descr="http://iclimate.org/fall/atlas/logo-re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290" name="Picture 10" descr="http://iclimate.org/fall/atlas/logo-re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023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26BD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D6DD50B" wp14:editId="4992B9B9">
                <wp:simplePos x="0" y="0"/>
                <wp:positionH relativeFrom="column">
                  <wp:posOffset>919480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5080" t="6350" r="13335" b="0"/>
                <wp:wrapNone/>
                <wp:docPr id="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2316" y="10030"/>
                          <a:chExt cx="5626" cy="432"/>
                        </a:xfrm>
                      </wpg:grpSpPr>
                      <wps:wsp>
                        <wps:cNvPr id="1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1FE" w:rsidRPr="00C52AC7" w:rsidRDefault="000329E6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Workshop Instructor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7" style="position:absolute;margin-left:72.4pt;margin-top:483.5pt;width:281.3pt;height:21.6pt;z-index:251676672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">
                <v:shape id="Text Box 15" o:spid="_x0000_s1028" type="#_x0000_t202" style="position:absolute;left:2826;top:10030;width:460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0751FE" w:rsidRPr="00C52AC7" w:rsidRDefault="000329E6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Workshop Instructor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9" type="#_x0000_t32" style="position:absolute;left:2316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</v:group>
            </w:pict>
          </mc:Fallback>
        </mc:AlternateContent>
      </w:r>
      <w:r w:rsidR="00A02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CEBC6ED" wp14:editId="1C3B27F9">
                <wp:simplePos x="0" y="0"/>
                <wp:positionH relativeFrom="margin">
                  <wp:align>center</wp:align>
                </wp:positionH>
                <wp:positionV relativeFrom="paragraph">
                  <wp:posOffset>1170305</wp:posOffset>
                </wp:positionV>
                <wp:extent cx="4930775" cy="36576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0;margin-top:92.15pt;width:388.25pt;height:28.8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5l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" filled="f" stroked="f">
                <v:textbox>
                  <w:txbxContent>
                    <w:p w:rsidR="000751FE" w:rsidRPr="00087318" w:rsidRDefault="000751FE" w:rsidP="002E2CA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945F0" wp14:editId="5B7CD0CB">
                <wp:simplePos x="0" y="0"/>
                <wp:positionH relativeFrom="margin">
                  <wp:align>center</wp:align>
                </wp:positionH>
                <wp:positionV relativeFrom="paragraph">
                  <wp:posOffset>2769235</wp:posOffset>
                </wp:positionV>
                <wp:extent cx="7772400" cy="145034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Brush Script MT" w:hAnsi="Brush Script MT"/>
                                <w:sz w:val="144"/>
                                <w:szCs w:val="144"/>
                              </w:rPr>
                              <w:alias w:val="awardee"/>
                              <w:tag w:val="awardee"/>
                              <w:id w:val="397203918"/>
                              <w:placeholder>
                                <w:docPart w:val="958AC320FC7143748FA43ED926C7F8A3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0751FE" w:rsidRDefault="00215857" w:rsidP="000751FE">
                                <w:pPr>
                                  <w:jc w:val="center"/>
                                  <w:rPr>
                                    <w:rFonts w:ascii="Brush Script MT" w:hAnsi="Brush Script MT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Brush Script MT" w:hAnsi="Brush Script MT"/>
                                    <w:sz w:val="144"/>
                                    <w:szCs w:val="144"/>
                                  </w:rPr>
                                  <w:t>[Awardee]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218.05pt;width:612pt;height:114.2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" filled="f" stroked="f">
                <v:textbox>
                  <w:txbxContent>
                    <w:sdt>
                      <w:sdtPr>
                        <w:rPr>
                          <w:rFonts w:ascii="Brush Script MT" w:hAnsi="Brush Script MT"/>
                          <w:sz w:val="144"/>
                          <w:szCs w:val="144"/>
                        </w:rPr>
                        <w:alias w:val="awardee"/>
                        <w:tag w:val="awardee"/>
                        <w:id w:val="397203918"/>
                        <w:placeholder>
                          <w:docPart w:val="958AC320FC7143748FA43ED926C7F8A3"/>
                        </w:placeholder>
                        <w:temporary/>
                      </w:sdtPr>
                      <w:sdtEndPr/>
                      <w:sdtContent>
                        <w:p w:rsidR="000751FE" w:rsidRPr="000751FE" w:rsidRDefault="00215857" w:rsidP="000751FE">
                          <w:pPr>
                            <w:jc w:val="center"/>
                            <w:rPr>
                              <w:rFonts w:ascii="Brush Script MT" w:hAnsi="Brush Script MT"/>
                              <w:szCs w:val="144"/>
                            </w:rPr>
                          </w:pPr>
                          <w:r>
                            <w:rPr>
                              <w:rFonts w:ascii="Brush Script MT" w:hAnsi="Brush Script MT"/>
                              <w:sz w:val="144"/>
                              <w:szCs w:val="144"/>
                            </w:rPr>
                            <w:t>[Awardee]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A02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5031105</wp:posOffset>
                </wp:positionV>
                <wp:extent cx="3527425" cy="365760"/>
                <wp:effectExtent l="0" t="1905" r="0" b="381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F07600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Presented on </w:t>
                            </w:r>
                            <w:sdt>
                              <w:sdtPr>
                                <w:rPr>
                                  <w:rFonts w:ascii="Georgia" w:hAnsi="Georgia"/>
                                  <w:i/>
                                  <w:sz w:val="32"/>
                                  <w:szCs w:val="32"/>
                                </w:rPr>
                                <w:alias w:val="date awarded"/>
                                <w:tag w:val="date awarded"/>
                                <w:id w:val="397203920"/>
                                <w:placeholder>
                                  <w:docPart w:val="958AC320FC7143748FA43ED926C7F8A3"/>
                                </w:placeholder>
                                <w:temporary/>
                              </w:sdtPr>
                              <w:sdtEndPr/>
                              <w:sdtContent>
                                <w:r w:rsidR="00215857">
                                  <w:rPr>
                                    <w:rFonts w:ascii="Georgia" w:hAnsi="Georgia"/>
                                    <w:i/>
                                    <w:sz w:val="32"/>
                                    <w:szCs w:val="32"/>
                                  </w:rPr>
                                  <w:t>[date awarded]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0;margin-top:396.15pt;width:277.75pt;height:28.8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" filled="f" stroked="f">
                <v:textbox>
                  <w:txbxContent>
                    <w:p w:rsidR="000751FE" w:rsidRPr="00087318" w:rsidRDefault="000751FE" w:rsidP="00F07600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Presented on </w:t>
                      </w:r>
                      <w:sdt>
                        <w:sdtPr>
                          <w:rPr>
                            <w:rFonts w:ascii="Georgia" w:hAnsi="Georgia"/>
                            <w:i/>
                            <w:sz w:val="32"/>
                            <w:szCs w:val="32"/>
                          </w:rPr>
                          <w:alias w:val="date awarded"/>
                          <w:tag w:val="date awarded"/>
                          <w:id w:val="397203920"/>
                          <w:placeholder>
                            <w:docPart w:val="958AC320FC7143748FA43ED926C7F8A3"/>
                          </w:placeholder>
                          <w:temporary/>
                        </w:sdtPr>
                        <w:sdtEndPr/>
                        <w:sdtContent>
                          <w:r w:rsidR="00215857">
                            <w:rPr>
                              <w:rFonts w:ascii="Georgia" w:hAnsi="Georgia"/>
                              <w:i/>
                              <w:sz w:val="32"/>
                              <w:szCs w:val="32"/>
                            </w:rPr>
                            <w:t>[date awarded]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A02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3853815</wp:posOffset>
                </wp:positionV>
                <wp:extent cx="548640" cy="365760"/>
                <wp:effectExtent l="0" t="0" r="381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1B6E1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for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0;margin-top:303.45pt;width:43.2pt;height:28.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Mr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I4wE7aFEj2xv0J3co9R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1B6E15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for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2573655</wp:posOffset>
                </wp:positionV>
                <wp:extent cx="548640" cy="365760"/>
                <wp:effectExtent l="0" t="1905" r="3810" b="381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0;margin-top:202.65pt;width:43.2pt;height:28.8pt;z-index:2516623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qb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CUaC9lCiR7Y36E7u0dx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504FB4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4208145</wp:posOffset>
                </wp:positionV>
                <wp:extent cx="5943600" cy="82296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A7" w:rsidRPr="00B617A7" w:rsidRDefault="00A026BD" w:rsidP="001B6E15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48"/>
                              </w:rPr>
                            </w:pPr>
                            <w:r w:rsidRPr="00B617A7">
                              <w:rPr>
                                <w:rFonts w:ascii="Georgia" w:hAnsi="Georgia"/>
                                <w:sz w:val="36"/>
                                <w:szCs w:val="48"/>
                              </w:rPr>
                              <w:t xml:space="preserve">Successfully completing </w:t>
                            </w:r>
                            <w:r w:rsidR="00B617A7" w:rsidRPr="00B617A7">
                              <w:rPr>
                                <w:rFonts w:ascii="Georgia" w:hAnsi="Georgia"/>
                                <w:sz w:val="36"/>
                                <w:szCs w:val="48"/>
                              </w:rPr>
                              <w:t>the workshop</w:t>
                            </w:r>
                          </w:p>
                          <w:p w:rsidR="000751FE" w:rsidRPr="00B617A7" w:rsidRDefault="00B617A7" w:rsidP="001B6E15">
                            <w:pPr>
                              <w:jc w:val="center"/>
                              <w:rPr>
                                <w:rFonts w:ascii="Georgia" w:hAnsi="Georgia"/>
                                <w:sz w:val="56"/>
                                <w:szCs w:val="48"/>
                              </w:rPr>
                            </w:pPr>
                            <w:r w:rsidRPr="00B617A7">
                              <w:rPr>
                                <w:rFonts w:ascii="Georgia" w:hAnsi="Georgia"/>
                                <w:sz w:val="56"/>
                                <w:szCs w:val="48"/>
                              </w:rPr>
                              <w:t>Dynamics of Climate</w:t>
                            </w:r>
                            <w:r w:rsidR="00A026BD" w:rsidRPr="00B617A7">
                              <w:rPr>
                                <w:rFonts w:ascii="Georgia" w:hAnsi="Georgia"/>
                                <w:sz w:val="5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0;margin-top:331.35pt;width:468pt;height:64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" filled="f" stroked="f" strokecolor="black [3213]">
                <v:textbox>
                  <w:txbxContent>
                    <w:p w:rsidR="00B617A7" w:rsidRPr="00B617A7" w:rsidRDefault="00A026BD" w:rsidP="001B6E15">
                      <w:pPr>
                        <w:jc w:val="center"/>
                        <w:rPr>
                          <w:rFonts w:ascii="Georgia" w:hAnsi="Georgia"/>
                          <w:sz w:val="36"/>
                          <w:szCs w:val="48"/>
                        </w:rPr>
                      </w:pPr>
                      <w:r w:rsidRPr="00B617A7">
                        <w:rPr>
                          <w:rFonts w:ascii="Georgia" w:hAnsi="Georgia"/>
                          <w:sz w:val="36"/>
                          <w:szCs w:val="48"/>
                        </w:rPr>
                        <w:t xml:space="preserve">Successfully completing </w:t>
                      </w:r>
                      <w:r w:rsidR="00B617A7" w:rsidRPr="00B617A7">
                        <w:rPr>
                          <w:rFonts w:ascii="Georgia" w:hAnsi="Georgia"/>
                          <w:sz w:val="36"/>
                          <w:szCs w:val="48"/>
                        </w:rPr>
                        <w:t>the workshop</w:t>
                      </w:r>
                    </w:p>
                    <w:p w:rsidR="000751FE" w:rsidRPr="00B617A7" w:rsidRDefault="00B617A7" w:rsidP="001B6E15">
                      <w:pPr>
                        <w:jc w:val="center"/>
                        <w:rPr>
                          <w:rFonts w:ascii="Georgia" w:hAnsi="Georgia"/>
                          <w:sz w:val="56"/>
                          <w:szCs w:val="48"/>
                        </w:rPr>
                      </w:pPr>
                      <w:r w:rsidRPr="00B617A7">
                        <w:rPr>
                          <w:rFonts w:ascii="Georgia" w:hAnsi="Georgia"/>
                          <w:sz w:val="56"/>
                          <w:szCs w:val="48"/>
                        </w:rPr>
                        <w:t>Dynamics of Climate</w:t>
                      </w:r>
                      <w:r w:rsidR="00A026BD" w:rsidRPr="00B617A7">
                        <w:rPr>
                          <w:rFonts w:ascii="Georgia" w:hAnsi="Georgia"/>
                          <w:sz w:val="56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1472565</wp:posOffset>
                </wp:positionV>
                <wp:extent cx="8412480" cy="118872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51FE" w:rsidRPr="00A026BD" w:rsidRDefault="00A026BD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026BD">
                              <w:rPr>
                                <w:rFonts w:ascii="Old English Text MT" w:hAnsi="Old English Text MT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0;margin-top:115.95pt;width:662.4pt;height:93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" filled="f" stroked="f">
                <v:textbox>
                  <w:txbxContent>
                    <w:p w:rsidR="000751FE" w:rsidRPr="00A026BD" w:rsidRDefault="00A026BD" w:rsidP="002E2CA9">
                      <w:pPr>
                        <w:jc w:val="center"/>
                        <w:rPr>
                          <w:rFonts w:ascii="Old English Text MT" w:hAnsi="Old English Text MT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026BD">
                        <w:rPr>
                          <w:rFonts w:ascii="Old English Text MT" w:hAnsi="Old English Text MT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 of Completion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E925BE">
        <w:rPr>
          <w:noProof/>
          <w:lang w:eastAsia="en-US"/>
        </w:rPr>
        <w:drawing>
          <wp:inline distT="0" distB="0" distL="0" distR="0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49C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BD"/>
    <w:rsid w:val="000329E6"/>
    <w:rsid w:val="000751FE"/>
    <w:rsid w:val="00087318"/>
    <w:rsid w:val="00171E5D"/>
    <w:rsid w:val="001B1CC3"/>
    <w:rsid w:val="001B6E15"/>
    <w:rsid w:val="00215857"/>
    <w:rsid w:val="0027449C"/>
    <w:rsid w:val="002E2CA9"/>
    <w:rsid w:val="004F03F8"/>
    <w:rsid w:val="00504FB4"/>
    <w:rsid w:val="00562B64"/>
    <w:rsid w:val="00564023"/>
    <w:rsid w:val="006A04ED"/>
    <w:rsid w:val="006F46B8"/>
    <w:rsid w:val="0075183E"/>
    <w:rsid w:val="007839EA"/>
    <w:rsid w:val="007C3B63"/>
    <w:rsid w:val="007F25EB"/>
    <w:rsid w:val="008B315B"/>
    <w:rsid w:val="009B1C56"/>
    <w:rsid w:val="00A026BD"/>
    <w:rsid w:val="00A16572"/>
    <w:rsid w:val="00A76467"/>
    <w:rsid w:val="00A83B90"/>
    <w:rsid w:val="00AC63EE"/>
    <w:rsid w:val="00B617A7"/>
    <w:rsid w:val="00B94A2E"/>
    <w:rsid w:val="00C52AC7"/>
    <w:rsid w:val="00C63E2C"/>
    <w:rsid w:val="00DA4402"/>
    <w:rsid w:val="00E43D21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0.gi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hep\AppData\Roaming\Microsoft\Templates\TP03000698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8AC320FC7143748FA43ED926C7F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2372B-A40E-4056-82BF-BCBA8EFFC900}"/>
      </w:docPartPr>
      <w:docPartBody>
        <w:p w:rsidR="00DC1D96" w:rsidRDefault="00B74DCD">
          <w:pPr>
            <w:pStyle w:val="958AC320FC7143748FA43ED926C7F8A3"/>
          </w:pPr>
          <w:r w:rsidRPr="00CD1F9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CD"/>
    <w:rsid w:val="008F57CE"/>
    <w:rsid w:val="00B74DCD"/>
    <w:rsid w:val="00DC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58AC320FC7143748FA43ED926C7F8A3">
    <w:name w:val="958AC320FC7143748FA43ED926C7F8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58AC320FC7143748FA43ED926C7F8A3">
    <w:name w:val="958AC320FC7143748FA43ED926C7F8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92665C-E67E-4BF0-A4CB-24DB0CCFA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coedefault</dc:creator>
  <cp:lastModifiedBy>Favorite, Margaret A</cp:lastModifiedBy>
  <cp:revision>2</cp:revision>
  <cp:lastPrinted>2009-09-11T02:53:00Z</cp:lastPrinted>
  <dcterms:created xsi:type="dcterms:W3CDTF">2013-02-27T15:45:00Z</dcterms:created>
  <dcterms:modified xsi:type="dcterms:W3CDTF">2013-02-27T15:45:00Z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